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E39F3" w14:textId="0D2BF654" w:rsidR="0066268C" w:rsidRDefault="00B95EDC" w:rsidP="00510FFC">
      <w:pPr>
        <w:pStyle w:val="Titel"/>
      </w:pPr>
      <w:r>
        <w:t>Anmeldung</w:t>
      </w:r>
      <w:r w:rsidR="0066268C">
        <w:t xml:space="preserve"> </w:t>
      </w:r>
      <w:r>
        <w:t>für</w:t>
      </w:r>
      <w:r w:rsidR="0066268C">
        <w:t xml:space="preserve"> die Betreuung </w:t>
      </w:r>
    </w:p>
    <w:p w14:paraId="53B20421" w14:textId="77777777" w:rsidR="0066268C" w:rsidRDefault="0066268C" w:rsidP="0066268C"/>
    <w:p w14:paraId="6F55528F" w14:textId="7E1AE4D8" w:rsidR="0066268C" w:rsidRDefault="00727CFC" w:rsidP="00054AD6">
      <w:r>
        <w:t xml:space="preserve">Schule: </w:t>
      </w:r>
      <w:r>
        <w:tab/>
      </w:r>
      <w:r>
        <w:tab/>
      </w:r>
      <w:sdt>
        <w:sdtPr>
          <w:rPr>
            <w:rStyle w:val="Fett"/>
          </w:rPr>
          <w:alias w:val="Schule"/>
          <w:tag w:val="Schule "/>
          <w:id w:val="-53776402"/>
          <w:placeholder>
            <w:docPart w:val="3677B79D432D4FC0A42157D8E7CB6CFB"/>
          </w:placeholder>
        </w:sdtPr>
        <w:sdtEndPr>
          <w:rPr>
            <w:rStyle w:val="Absatz-Standardschriftart"/>
            <w:b w:val="0"/>
            <w:bCs w:val="0"/>
          </w:rPr>
        </w:sdtEndPr>
        <w:sdtContent>
          <w:r w:rsidR="0075375B">
            <w:rPr>
              <w:rStyle w:val="Fett"/>
            </w:rPr>
            <w:t>Mosaikschule</w:t>
          </w:r>
        </w:sdtContent>
      </w:sdt>
      <w:r w:rsidR="00DD53E3">
        <w:rPr>
          <w:rStyle w:val="Fett"/>
        </w:rPr>
        <w:tab/>
      </w:r>
      <w:r w:rsidR="00DD53E3">
        <w:rPr>
          <w:rStyle w:val="Fett"/>
        </w:rPr>
        <w:tab/>
      </w:r>
      <w:r w:rsidR="00DD53E3">
        <w:rPr>
          <w:rStyle w:val="Fett"/>
          <w:b w:val="0"/>
          <w:bCs w:val="0"/>
        </w:rPr>
        <w:t>Standort:</w:t>
      </w:r>
      <w:r w:rsidR="00DD53E3">
        <w:rPr>
          <w:rStyle w:val="Fett"/>
          <w:b w:val="0"/>
          <w:bCs w:val="0"/>
        </w:rPr>
        <w:tab/>
      </w:r>
      <w:sdt>
        <w:sdtPr>
          <w:rPr>
            <w:rStyle w:val="Fett"/>
            <w:b w:val="0"/>
            <w:bCs w:val="0"/>
          </w:rPr>
          <w:alias w:val="Standort"/>
          <w:tag w:val="Standort"/>
          <w:id w:val="-306551961"/>
          <w:placeholder>
            <w:docPart w:val="482F9DE2444A4B45BF337FCFA1ACD108"/>
          </w:placeholder>
          <w:showingPlcHdr/>
        </w:sdtPr>
        <w:sdtEndPr>
          <w:rPr>
            <w:rStyle w:val="Fett"/>
          </w:rPr>
        </w:sdtEndPr>
        <w:sdtContent>
          <w:r w:rsidR="00DD53E3" w:rsidRPr="00054AD6">
            <w:rPr>
              <w:rStyle w:val="Platzhaltertext"/>
              <w:vanish/>
            </w:rPr>
            <w:t>Standort eingeben</w:t>
          </w:r>
        </w:sdtContent>
      </w:sdt>
    </w:p>
    <w:p w14:paraId="374D195B" w14:textId="77777777" w:rsidR="0066268C" w:rsidRPr="0066268C" w:rsidRDefault="0066268C" w:rsidP="00054AD6">
      <w:pPr>
        <w:rPr>
          <w:rStyle w:val="Fett"/>
          <w:b w:val="0"/>
          <w:bCs w:val="0"/>
        </w:rPr>
      </w:pPr>
    </w:p>
    <w:p w14:paraId="23D296FF" w14:textId="2E629F0E" w:rsidR="0066268C" w:rsidRPr="0066268C" w:rsidRDefault="00727CFC" w:rsidP="00054AD6">
      <w:pPr>
        <w:rPr>
          <w:rStyle w:val="Fett"/>
          <w:b w:val="0"/>
          <w:bCs w:val="0"/>
        </w:rPr>
      </w:pPr>
      <w:r>
        <w:rPr>
          <w:rStyle w:val="Fett"/>
          <w:b w:val="0"/>
          <w:bCs w:val="0"/>
        </w:rPr>
        <w:t xml:space="preserve">Schuljahr: </w:t>
      </w:r>
      <w:r>
        <w:rPr>
          <w:rStyle w:val="Fett"/>
          <w:b w:val="0"/>
          <w:bCs w:val="0"/>
        </w:rPr>
        <w:tab/>
      </w:r>
      <w:sdt>
        <w:sdtPr>
          <w:rPr>
            <w:rStyle w:val="Fett"/>
            <w:b w:val="0"/>
            <w:bCs w:val="0"/>
          </w:rPr>
          <w:alias w:val="Schuljahr"/>
          <w:tag w:val="Schuljahr"/>
          <w:id w:val="714009340"/>
          <w:placeholder>
            <w:docPart w:val="0BEF0F134D4B455C92BCCCA7FB61A728"/>
          </w:placeholder>
        </w:sdtPr>
        <w:sdtEndPr>
          <w:rPr>
            <w:rStyle w:val="Fett"/>
          </w:rPr>
        </w:sdtEndPr>
        <w:sdtContent>
          <w:r w:rsidR="0075375B">
            <w:rPr>
              <w:rStyle w:val="Fett"/>
              <w:b w:val="0"/>
              <w:bCs w:val="0"/>
            </w:rPr>
            <w:t>2027 / 2028</w:t>
          </w:r>
        </w:sdtContent>
      </w:sdt>
    </w:p>
    <w:p w14:paraId="60F76D6E" w14:textId="77777777" w:rsidR="006E520C" w:rsidRDefault="006E520C" w:rsidP="00054AD6"/>
    <w:p w14:paraId="0F2E0907" w14:textId="77777777" w:rsidR="00727CFC" w:rsidRDefault="00727CFC" w:rsidP="00054AD6">
      <w:r>
        <w:t>Hiermit melde/n ich/ wir mein/ unser Kind für die:</w:t>
      </w:r>
    </w:p>
    <w:p w14:paraId="741D12E1" w14:textId="77777777" w:rsidR="00727CFC" w:rsidRDefault="00727CFC" w:rsidP="00054AD6"/>
    <w:p w14:paraId="1A6A2A91" w14:textId="77777777" w:rsidR="00727CFC" w:rsidRDefault="0002741F" w:rsidP="00054AD6">
      <w:pPr>
        <w:rPr>
          <w:rFonts w:ascii="Calibri" w:hAnsi="Calibri" w:cs="Calibri"/>
          <w:bCs/>
        </w:rPr>
      </w:pPr>
      <w:sdt>
        <w:sdtPr>
          <w:id w:val="-1917383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7C2C">
            <w:rPr>
              <w:rFonts w:ascii="MS Gothic" w:eastAsia="MS Gothic" w:hAnsi="MS Gothic" w:hint="eastAsia"/>
            </w:rPr>
            <w:t>☐</w:t>
          </w:r>
        </w:sdtContent>
      </w:sdt>
      <w:r w:rsidR="00727CFC">
        <w:t xml:space="preserve"> </w:t>
      </w:r>
      <w:r w:rsidR="00727CFC" w:rsidRPr="00666560">
        <w:rPr>
          <w:rFonts w:ascii="Calibri" w:hAnsi="Calibri" w:cs="Calibri"/>
          <w:bCs/>
        </w:rPr>
        <w:t xml:space="preserve">für die Frühbetreuung von 07:00 bis 08:00 Uhr </w:t>
      </w:r>
      <w:r w:rsidR="00727CFC" w:rsidRPr="00666560">
        <w:rPr>
          <w:rFonts w:ascii="Calibri" w:hAnsi="Calibri" w:cs="Calibri"/>
          <w:b/>
          <w:bCs/>
        </w:rPr>
        <w:t>verbindlich</w:t>
      </w:r>
      <w:r w:rsidR="00727CFC" w:rsidRPr="00666560">
        <w:rPr>
          <w:rFonts w:ascii="Calibri" w:hAnsi="Calibri" w:cs="Calibri"/>
          <w:bCs/>
        </w:rPr>
        <w:t xml:space="preserve"> an.</w:t>
      </w:r>
    </w:p>
    <w:p w14:paraId="75EFB4A5" w14:textId="24EBAEA2" w:rsidR="00727CFC" w:rsidRDefault="0002741F" w:rsidP="00054AD6">
      <w:pPr>
        <w:rPr>
          <w:rFonts w:ascii="Calibri" w:hAnsi="Calibri" w:cs="Calibri"/>
          <w:bCs/>
        </w:rPr>
      </w:pPr>
      <w:sdt>
        <w:sdtPr>
          <w:rPr>
            <w:rFonts w:ascii="Calibri" w:hAnsi="Calibri" w:cs="Calibri"/>
            <w:bCs/>
          </w:rPr>
          <w:id w:val="68395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CFC">
            <w:rPr>
              <w:rFonts w:ascii="MS Gothic" w:eastAsia="MS Gothic" w:hAnsi="MS Gothic" w:cs="Calibri" w:hint="eastAsia"/>
              <w:bCs/>
            </w:rPr>
            <w:t>☐</w:t>
          </w:r>
        </w:sdtContent>
      </w:sdt>
      <w:r w:rsidR="00727CFC">
        <w:rPr>
          <w:rFonts w:ascii="Calibri" w:hAnsi="Calibri" w:cs="Calibri"/>
          <w:bCs/>
        </w:rPr>
        <w:t xml:space="preserve"> </w:t>
      </w:r>
      <w:r w:rsidR="00727CFC" w:rsidRPr="00666560">
        <w:rPr>
          <w:rFonts w:ascii="Calibri" w:hAnsi="Calibri" w:cs="Calibri"/>
          <w:bCs/>
        </w:rPr>
        <w:t xml:space="preserve">für die </w:t>
      </w:r>
      <w:r w:rsidR="0075375B">
        <w:rPr>
          <w:rFonts w:ascii="Calibri" w:hAnsi="Calibri" w:cs="Calibri"/>
          <w:bCs/>
        </w:rPr>
        <w:t>Verlässliche Betreuung nach Unterrichtsschluss</w:t>
      </w:r>
      <w:r w:rsidR="00727CFC" w:rsidRPr="00666560">
        <w:rPr>
          <w:rFonts w:ascii="Calibri" w:hAnsi="Calibri" w:cs="Calibri"/>
          <w:bCs/>
        </w:rPr>
        <w:t xml:space="preserve"> bis 13:20 Uhr </w:t>
      </w:r>
      <w:r w:rsidR="00727CFC" w:rsidRPr="00666560">
        <w:rPr>
          <w:rFonts w:ascii="Calibri" w:hAnsi="Calibri" w:cs="Calibri"/>
          <w:b/>
          <w:bCs/>
        </w:rPr>
        <w:t>verbindlich</w:t>
      </w:r>
      <w:r w:rsidR="00727CFC" w:rsidRPr="00666560">
        <w:rPr>
          <w:rFonts w:ascii="Calibri" w:hAnsi="Calibri" w:cs="Calibri"/>
          <w:bCs/>
        </w:rPr>
        <w:t xml:space="preserve"> an</w:t>
      </w:r>
      <w:r w:rsidR="00727CFC">
        <w:rPr>
          <w:rFonts w:ascii="Calibri" w:hAnsi="Calibri" w:cs="Calibri"/>
          <w:bCs/>
        </w:rPr>
        <w:t>.</w:t>
      </w:r>
    </w:p>
    <w:p w14:paraId="07F21216" w14:textId="57B9A186" w:rsidR="00727CFC" w:rsidRDefault="0075375B" w:rsidP="00054AD6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     </w:t>
      </w:r>
      <w:r w:rsidR="00727CFC">
        <w:rPr>
          <w:rFonts w:ascii="Calibri" w:hAnsi="Calibri" w:cs="Calibri"/>
          <w:bCs/>
        </w:rPr>
        <w:t>(</w:t>
      </w:r>
      <w:r w:rsidR="00DD53E3">
        <w:rPr>
          <w:rFonts w:ascii="Calibri" w:hAnsi="Calibri" w:cs="Calibri"/>
          <w:bCs/>
        </w:rPr>
        <w:t xml:space="preserve">Zutreffendes </w:t>
      </w:r>
      <w:r w:rsidR="00727CFC">
        <w:rPr>
          <w:rFonts w:ascii="Calibri" w:hAnsi="Calibri" w:cs="Calibri"/>
          <w:bCs/>
        </w:rPr>
        <w:t>bitte ankreuzen)</w:t>
      </w:r>
    </w:p>
    <w:p w14:paraId="6CAC7815" w14:textId="77777777" w:rsidR="00DD53E3" w:rsidRDefault="00DD53E3" w:rsidP="00054AD6">
      <w:pPr>
        <w:rPr>
          <w:rFonts w:ascii="Calibri" w:hAnsi="Calibri" w:cs="Calibri"/>
          <w:bCs/>
        </w:rPr>
      </w:pPr>
    </w:p>
    <w:p w14:paraId="2F87B045" w14:textId="77777777" w:rsidR="00727CFC" w:rsidRDefault="006E520C" w:rsidP="00510FFC">
      <w:pPr>
        <w:pStyle w:val="berschrift1"/>
      </w:pPr>
      <w:r>
        <w:t>Angaben zum Kind</w:t>
      </w:r>
    </w:p>
    <w:p w14:paraId="03821D9D" w14:textId="77777777" w:rsidR="006E520C" w:rsidRDefault="006E520C" w:rsidP="00054AD6"/>
    <w:p w14:paraId="31B6BBA5" w14:textId="77777777" w:rsidR="006E520C" w:rsidRPr="00FC5C85" w:rsidRDefault="006E520C" w:rsidP="00054AD6">
      <w:pPr>
        <w:tabs>
          <w:tab w:val="left" w:pos="1843"/>
        </w:tabs>
        <w:rPr>
          <w:rStyle w:val="Fett"/>
          <w:b w:val="0"/>
          <w:sz w:val="21"/>
          <w:szCs w:val="21"/>
        </w:rPr>
      </w:pPr>
      <w:r w:rsidRPr="00054AD6">
        <w:rPr>
          <w:rStyle w:val="Fett"/>
        </w:rPr>
        <w:t>Name:</w:t>
      </w:r>
      <w:r w:rsidRPr="00FC5C85">
        <w:rPr>
          <w:rStyle w:val="Fett"/>
          <w:sz w:val="21"/>
          <w:szCs w:val="21"/>
        </w:rPr>
        <w:tab/>
      </w:r>
      <w:sdt>
        <w:sdtPr>
          <w:rPr>
            <w:rStyle w:val="Fett"/>
          </w:rPr>
          <w:alias w:val="Name"/>
          <w:tag w:val="Name"/>
          <w:id w:val="-1823889090"/>
          <w:placeholder>
            <w:docPart w:val="42F79A568F534F9689A0B6248510E79E"/>
          </w:placeholder>
          <w:showingPlcHdr/>
          <w:text/>
        </w:sdtPr>
        <w:sdtEndPr>
          <w:rPr>
            <w:rStyle w:val="Fett"/>
            <w:sz w:val="21"/>
            <w:szCs w:val="21"/>
          </w:rPr>
        </w:sdtEndPr>
        <w:sdtContent>
          <w:r w:rsidRPr="00054AD6">
            <w:rPr>
              <w:rStyle w:val="Platzhaltertext"/>
              <w:vanish/>
            </w:rPr>
            <w:t>Name eingeben</w:t>
          </w:r>
        </w:sdtContent>
      </w:sdt>
    </w:p>
    <w:p w14:paraId="4A4977D7" w14:textId="77777777" w:rsidR="006E520C" w:rsidRPr="006E520C" w:rsidRDefault="006E520C" w:rsidP="00054AD6">
      <w:pPr>
        <w:tabs>
          <w:tab w:val="left" w:pos="1843"/>
        </w:tabs>
        <w:rPr>
          <w:rStyle w:val="Fett"/>
          <w:b w:val="0"/>
          <w:bCs w:val="0"/>
          <w:sz w:val="21"/>
          <w:szCs w:val="21"/>
        </w:rPr>
      </w:pPr>
    </w:p>
    <w:p w14:paraId="7F875735" w14:textId="77777777" w:rsidR="006E520C" w:rsidRPr="00FC5C85" w:rsidRDefault="006E520C" w:rsidP="00054AD6">
      <w:pPr>
        <w:tabs>
          <w:tab w:val="left" w:pos="1843"/>
        </w:tabs>
        <w:rPr>
          <w:rStyle w:val="Fett"/>
          <w:b w:val="0"/>
          <w:sz w:val="21"/>
          <w:szCs w:val="21"/>
        </w:rPr>
      </w:pPr>
      <w:r w:rsidRPr="00054AD6">
        <w:rPr>
          <w:rStyle w:val="Fett"/>
        </w:rPr>
        <w:t>Geburtsdatum:</w:t>
      </w:r>
      <w:r w:rsidRPr="00FC5C85">
        <w:rPr>
          <w:rStyle w:val="Fett"/>
          <w:sz w:val="21"/>
          <w:szCs w:val="21"/>
        </w:rPr>
        <w:tab/>
      </w:r>
      <w:sdt>
        <w:sdtPr>
          <w:rPr>
            <w:rStyle w:val="Fett"/>
          </w:rPr>
          <w:alias w:val="Geburtsdatum"/>
          <w:tag w:val="Geburtsdatum"/>
          <w:id w:val="-740480756"/>
          <w:placeholder>
            <w:docPart w:val="1F5623F9707840EC9D6721162023A533"/>
          </w:placeholder>
          <w:showingPlcHdr/>
          <w:date w:fullDate="2013-12-06T00:00:00Z">
            <w:dateFormat w:val="dd.MM.yyyy"/>
            <w:lid w:val="de-DE"/>
            <w:storeMappedDataAs w:val="dateTime"/>
            <w:calendar w:val="gregorian"/>
          </w:date>
        </w:sdtPr>
        <w:sdtEndPr>
          <w:rPr>
            <w:rStyle w:val="Fett"/>
            <w:sz w:val="21"/>
            <w:szCs w:val="21"/>
          </w:rPr>
        </w:sdtEndPr>
        <w:sdtContent>
          <w:r w:rsidRPr="00054AD6">
            <w:rPr>
              <w:rStyle w:val="Platzhaltertext"/>
              <w:vanish/>
            </w:rPr>
            <w:t>Datum eingeben</w:t>
          </w:r>
        </w:sdtContent>
      </w:sdt>
    </w:p>
    <w:p w14:paraId="06297FDF" w14:textId="77777777" w:rsidR="006E520C" w:rsidRPr="00FC5C85" w:rsidRDefault="006E520C" w:rsidP="00054AD6">
      <w:pPr>
        <w:tabs>
          <w:tab w:val="left" w:pos="1843"/>
        </w:tabs>
        <w:rPr>
          <w:rStyle w:val="Fett"/>
          <w:b w:val="0"/>
          <w:bCs w:val="0"/>
          <w:sz w:val="21"/>
          <w:szCs w:val="21"/>
        </w:rPr>
      </w:pPr>
    </w:p>
    <w:p w14:paraId="011B4BFB" w14:textId="77777777" w:rsidR="006E520C" w:rsidRPr="00FC5C85" w:rsidRDefault="006E520C" w:rsidP="00054AD6">
      <w:pPr>
        <w:tabs>
          <w:tab w:val="left" w:pos="1843"/>
        </w:tabs>
        <w:rPr>
          <w:b/>
          <w:sz w:val="21"/>
          <w:szCs w:val="21"/>
        </w:rPr>
      </w:pPr>
      <w:r w:rsidRPr="00054AD6">
        <w:rPr>
          <w:rStyle w:val="Fett"/>
        </w:rPr>
        <w:t>Adresse:</w:t>
      </w:r>
      <w:r w:rsidRPr="00FC5C85">
        <w:rPr>
          <w:rStyle w:val="Fett"/>
          <w:sz w:val="21"/>
          <w:szCs w:val="21"/>
        </w:rPr>
        <w:tab/>
      </w:r>
      <w:sdt>
        <w:sdtPr>
          <w:rPr>
            <w:rStyle w:val="Fett"/>
          </w:rPr>
          <w:alias w:val="Adresse"/>
          <w:tag w:val="Adresse"/>
          <w:id w:val="620732197"/>
          <w:placeholder>
            <w:docPart w:val="2F7FDE8B5E0B47BE925F7780B6698FA4"/>
          </w:placeholder>
          <w:showingPlcHdr/>
          <w:text w:multiLine="1"/>
        </w:sdtPr>
        <w:sdtEndPr>
          <w:rPr>
            <w:rStyle w:val="Fett"/>
            <w:sz w:val="21"/>
            <w:szCs w:val="21"/>
          </w:rPr>
        </w:sdtEndPr>
        <w:sdtContent>
          <w:r w:rsidRPr="00054AD6">
            <w:rPr>
              <w:rStyle w:val="Platzhaltertext"/>
              <w:vanish/>
            </w:rPr>
            <w:t>Adresse eingeben</w:t>
          </w:r>
        </w:sdtContent>
      </w:sdt>
    </w:p>
    <w:p w14:paraId="0F3E97FB" w14:textId="77777777" w:rsidR="006E520C" w:rsidRPr="00FC5C85" w:rsidRDefault="006E520C" w:rsidP="00054AD6">
      <w:pPr>
        <w:rPr>
          <w:sz w:val="21"/>
          <w:szCs w:val="21"/>
        </w:rPr>
      </w:pPr>
    </w:p>
    <w:p w14:paraId="6F5929B6" w14:textId="77777777" w:rsidR="006E520C" w:rsidRDefault="006E520C" w:rsidP="00510FFC">
      <w:pPr>
        <w:pStyle w:val="berschrift1"/>
      </w:pPr>
      <w:r>
        <w:t>Angaben zu den Personensorgeberechtigten</w:t>
      </w:r>
    </w:p>
    <w:p w14:paraId="4AA212EE" w14:textId="77777777" w:rsidR="006E520C" w:rsidRDefault="006E520C" w:rsidP="00727CFC">
      <w:pPr>
        <w:jc w:val="both"/>
      </w:pPr>
    </w:p>
    <w:p w14:paraId="46BD1498" w14:textId="77777777" w:rsidR="006E520C" w:rsidRPr="00FC5C85" w:rsidRDefault="006E520C" w:rsidP="00054AD6">
      <w:pPr>
        <w:tabs>
          <w:tab w:val="left" w:pos="1843"/>
        </w:tabs>
        <w:rPr>
          <w:rStyle w:val="Fett"/>
          <w:b w:val="0"/>
          <w:sz w:val="21"/>
          <w:szCs w:val="21"/>
        </w:rPr>
      </w:pPr>
      <w:r w:rsidRPr="00054AD6">
        <w:rPr>
          <w:rStyle w:val="Fett"/>
        </w:rPr>
        <w:t>Name</w:t>
      </w:r>
      <w:r w:rsidR="007B420D" w:rsidRPr="00054AD6">
        <w:rPr>
          <w:rStyle w:val="Fett"/>
        </w:rPr>
        <w:t>/n</w:t>
      </w:r>
      <w:r w:rsidRPr="00054AD6">
        <w:rPr>
          <w:rStyle w:val="Fett"/>
        </w:rPr>
        <w:t>:</w:t>
      </w:r>
      <w:r w:rsidRPr="00FC5C85">
        <w:rPr>
          <w:rStyle w:val="Fett"/>
          <w:sz w:val="21"/>
          <w:szCs w:val="21"/>
        </w:rPr>
        <w:tab/>
      </w:r>
      <w:sdt>
        <w:sdtPr>
          <w:rPr>
            <w:rStyle w:val="Fett"/>
          </w:rPr>
          <w:alias w:val="Name"/>
          <w:tag w:val="Name"/>
          <w:id w:val="17669880"/>
          <w:placeholder>
            <w:docPart w:val="314C74A870B6440B9DFEED980A774DCB"/>
          </w:placeholder>
          <w:showingPlcHdr/>
          <w:text/>
        </w:sdtPr>
        <w:sdtEndPr>
          <w:rPr>
            <w:rStyle w:val="Fett"/>
            <w:sz w:val="21"/>
            <w:szCs w:val="21"/>
          </w:rPr>
        </w:sdtEndPr>
        <w:sdtContent>
          <w:r w:rsidRPr="00054AD6">
            <w:rPr>
              <w:rStyle w:val="Platzhaltertext"/>
              <w:vanish/>
            </w:rPr>
            <w:t>Name</w:t>
          </w:r>
          <w:r w:rsidR="007B420D" w:rsidRPr="00054AD6">
            <w:rPr>
              <w:rStyle w:val="Platzhaltertext"/>
              <w:vanish/>
            </w:rPr>
            <w:t>/n</w:t>
          </w:r>
          <w:r w:rsidRPr="00054AD6">
            <w:rPr>
              <w:rStyle w:val="Platzhaltertext"/>
              <w:vanish/>
            </w:rPr>
            <w:t xml:space="preserve"> eingeben</w:t>
          </w:r>
        </w:sdtContent>
      </w:sdt>
    </w:p>
    <w:p w14:paraId="5ECBE6C8" w14:textId="77777777" w:rsidR="006E520C" w:rsidRDefault="006E520C" w:rsidP="00054AD6">
      <w:pPr>
        <w:tabs>
          <w:tab w:val="left" w:pos="1843"/>
        </w:tabs>
      </w:pPr>
    </w:p>
    <w:p w14:paraId="4F615F25" w14:textId="77777777" w:rsidR="006E520C" w:rsidRPr="00FC5C85" w:rsidRDefault="006E520C" w:rsidP="00054AD6">
      <w:pPr>
        <w:tabs>
          <w:tab w:val="left" w:pos="1843"/>
        </w:tabs>
        <w:rPr>
          <w:b/>
          <w:sz w:val="21"/>
          <w:szCs w:val="21"/>
        </w:rPr>
      </w:pPr>
      <w:r w:rsidRPr="00054AD6">
        <w:rPr>
          <w:rStyle w:val="Fett"/>
        </w:rPr>
        <w:t>Adresse:</w:t>
      </w:r>
      <w:r w:rsidRPr="00FC5C85">
        <w:rPr>
          <w:rStyle w:val="Fett"/>
          <w:sz w:val="21"/>
          <w:szCs w:val="21"/>
        </w:rPr>
        <w:tab/>
      </w:r>
      <w:sdt>
        <w:sdtPr>
          <w:rPr>
            <w:rStyle w:val="Fett"/>
          </w:rPr>
          <w:alias w:val="Adresse"/>
          <w:tag w:val="Adresse"/>
          <w:id w:val="-1879925928"/>
          <w:placeholder>
            <w:docPart w:val="B0B193F9790248679BF295F03F29E10B"/>
          </w:placeholder>
          <w:showingPlcHdr/>
          <w:text w:multiLine="1"/>
        </w:sdtPr>
        <w:sdtEndPr>
          <w:rPr>
            <w:rStyle w:val="Fett"/>
            <w:sz w:val="21"/>
            <w:szCs w:val="21"/>
          </w:rPr>
        </w:sdtEndPr>
        <w:sdtContent>
          <w:r w:rsidRPr="00054AD6">
            <w:rPr>
              <w:rStyle w:val="Platzhaltertext"/>
              <w:vanish/>
            </w:rPr>
            <w:t>Adresse eingeben</w:t>
          </w:r>
        </w:sdtContent>
      </w:sdt>
    </w:p>
    <w:p w14:paraId="658BFC22" w14:textId="77777777" w:rsidR="006E520C" w:rsidRDefault="006E520C" w:rsidP="00054AD6">
      <w:pPr>
        <w:tabs>
          <w:tab w:val="left" w:pos="1843"/>
        </w:tabs>
      </w:pPr>
    </w:p>
    <w:p w14:paraId="4654A18F" w14:textId="77777777" w:rsidR="006E520C" w:rsidRPr="00FC5C85" w:rsidRDefault="006E520C" w:rsidP="00054AD6">
      <w:pPr>
        <w:tabs>
          <w:tab w:val="left" w:pos="1843"/>
        </w:tabs>
        <w:rPr>
          <w:b/>
          <w:sz w:val="21"/>
          <w:szCs w:val="21"/>
        </w:rPr>
      </w:pPr>
      <w:r w:rsidRPr="00054AD6">
        <w:rPr>
          <w:rStyle w:val="Fett"/>
        </w:rPr>
        <w:t>Adresse (optional):</w:t>
      </w:r>
      <w:r w:rsidRPr="00FC5C85">
        <w:rPr>
          <w:rStyle w:val="Fett"/>
          <w:sz w:val="21"/>
          <w:szCs w:val="21"/>
        </w:rPr>
        <w:tab/>
      </w:r>
      <w:sdt>
        <w:sdtPr>
          <w:rPr>
            <w:rStyle w:val="Fett"/>
          </w:rPr>
          <w:alias w:val="Adresse"/>
          <w:tag w:val="Adresse"/>
          <w:id w:val="1625583260"/>
          <w:placeholder>
            <w:docPart w:val="BA2E6A03641C45D2B61DC18E29BF3089"/>
          </w:placeholder>
          <w:showingPlcHdr/>
          <w:text w:multiLine="1"/>
        </w:sdtPr>
        <w:sdtEndPr>
          <w:rPr>
            <w:rStyle w:val="Fett"/>
            <w:sz w:val="21"/>
            <w:szCs w:val="21"/>
          </w:rPr>
        </w:sdtEndPr>
        <w:sdtContent>
          <w:r w:rsidRPr="00054AD6">
            <w:rPr>
              <w:rStyle w:val="Platzhaltertext"/>
              <w:vanish/>
            </w:rPr>
            <w:t>Adresse eingeben</w:t>
          </w:r>
        </w:sdtContent>
      </w:sdt>
    </w:p>
    <w:p w14:paraId="37C6B26E" w14:textId="77777777" w:rsidR="006E520C" w:rsidRPr="00147C2C" w:rsidRDefault="006E520C" w:rsidP="00054AD6">
      <w:pPr>
        <w:tabs>
          <w:tab w:val="left" w:pos="1843"/>
        </w:tabs>
        <w:rPr>
          <w:sz w:val="21"/>
          <w:szCs w:val="21"/>
        </w:rPr>
      </w:pPr>
    </w:p>
    <w:p w14:paraId="5CB80ABD" w14:textId="77777777" w:rsidR="006E520C" w:rsidRPr="00147C2C" w:rsidRDefault="006E520C" w:rsidP="00054AD6">
      <w:pPr>
        <w:tabs>
          <w:tab w:val="left" w:pos="1843"/>
        </w:tabs>
        <w:rPr>
          <w:rStyle w:val="Fett"/>
          <w:sz w:val="21"/>
          <w:szCs w:val="21"/>
        </w:rPr>
      </w:pPr>
      <w:r w:rsidRPr="00054AD6">
        <w:rPr>
          <w:rStyle w:val="Fett"/>
        </w:rPr>
        <w:t>Telefon/ Mobil:</w:t>
      </w:r>
      <w:r w:rsidRPr="00054AD6">
        <w:rPr>
          <w:rStyle w:val="Fett"/>
        </w:rPr>
        <w:tab/>
      </w:r>
      <w:sdt>
        <w:sdtPr>
          <w:rPr>
            <w:rStyle w:val="Fett"/>
          </w:rPr>
          <w:alias w:val="Telefonnummern"/>
          <w:tag w:val="Telefonnummern"/>
          <w:id w:val="1964844550"/>
          <w:placeholder>
            <w:docPart w:val="729A9745A1754402BA07EFDCF16DBD11"/>
          </w:placeholder>
          <w:showingPlcHdr/>
        </w:sdtPr>
        <w:sdtEndPr>
          <w:rPr>
            <w:rStyle w:val="Absatz-Standardschriftart"/>
            <w:b w:val="0"/>
            <w:bCs w:val="0"/>
            <w:sz w:val="21"/>
            <w:szCs w:val="21"/>
          </w:rPr>
        </w:sdtEndPr>
        <w:sdtContent>
          <w:r w:rsidRPr="00054AD6">
            <w:rPr>
              <w:rStyle w:val="Platzhaltertext"/>
              <w:vanish/>
            </w:rPr>
            <w:t>Telefonnummer</w:t>
          </w:r>
          <w:r w:rsidR="00F51120" w:rsidRPr="00054AD6">
            <w:rPr>
              <w:rStyle w:val="Platzhaltertext"/>
              <w:vanish/>
            </w:rPr>
            <w:t>n</w:t>
          </w:r>
          <w:r w:rsidRPr="00054AD6">
            <w:rPr>
              <w:rStyle w:val="Platzhaltertext"/>
              <w:vanish/>
            </w:rPr>
            <w:t xml:space="preserve"> eingeben</w:t>
          </w:r>
        </w:sdtContent>
      </w:sdt>
    </w:p>
    <w:p w14:paraId="1B80DA44" w14:textId="77777777" w:rsidR="006E520C" w:rsidRPr="00147C2C" w:rsidRDefault="006E520C" w:rsidP="00054AD6">
      <w:pPr>
        <w:tabs>
          <w:tab w:val="left" w:pos="1843"/>
        </w:tabs>
        <w:rPr>
          <w:rStyle w:val="Fett"/>
          <w:b w:val="0"/>
          <w:bCs w:val="0"/>
          <w:sz w:val="21"/>
          <w:szCs w:val="21"/>
        </w:rPr>
      </w:pPr>
    </w:p>
    <w:p w14:paraId="394221DE" w14:textId="77777777" w:rsidR="006E520C" w:rsidRPr="00147C2C" w:rsidRDefault="006E520C" w:rsidP="00054AD6">
      <w:pPr>
        <w:tabs>
          <w:tab w:val="left" w:pos="1843"/>
        </w:tabs>
        <w:rPr>
          <w:sz w:val="21"/>
          <w:szCs w:val="21"/>
        </w:rPr>
      </w:pPr>
      <w:r w:rsidRPr="00054AD6">
        <w:rPr>
          <w:rStyle w:val="Fett"/>
        </w:rPr>
        <w:t>E-Mail-Adresse</w:t>
      </w:r>
      <w:r w:rsidR="00220DBB" w:rsidRPr="00054AD6">
        <w:rPr>
          <w:rStyle w:val="Fett"/>
        </w:rPr>
        <w:t>/n</w:t>
      </w:r>
      <w:r w:rsidRPr="00054AD6">
        <w:rPr>
          <w:rStyle w:val="Fett"/>
        </w:rPr>
        <w:t>:</w:t>
      </w:r>
      <w:r w:rsidRPr="00147C2C">
        <w:rPr>
          <w:b/>
          <w:bCs/>
          <w:sz w:val="21"/>
          <w:szCs w:val="21"/>
        </w:rPr>
        <w:tab/>
      </w:r>
      <w:sdt>
        <w:sdtPr>
          <w:rPr>
            <w:rStyle w:val="Fett"/>
          </w:rPr>
          <w:alias w:val="E-Mail-Adresse/n"/>
          <w:tag w:val="E-Mail-Adresse/n"/>
          <w:id w:val="696132149"/>
          <w:placeholder>
            <w:docPart w:val="903F15AE20C74513A6B35A5D7EB5CE3B"/>
          </w:placeholder>
          <w:showingPlcHdr/>
        </w:sdtPr>
        <w:sdtEndPr>
          <w:rPr>
            <w:rStyle w:val="Absatz-Standardschriftart"/>
            <w:b w:val="0"/>
            <w:bCs w:val="0"/>
            <w:sz w:val="21"/>
            <w:szCs w:val="21"/>
          </w:rPr>
        </w:sdtEndPr>
        <w:sdtContent>
          <w:r w:rsidR="007B420D" w:rsidRPr="00054AD6">
            <w:rPr>
              <w:rStyle w:val="Platzhaltertext"/>
              <w:vanish/>
            </w:rPr>
            <w:t>E-Mail-Adresse/n eingeben</w:t>
          </w:r>
        </w:sdtContent>
      </w:sdt>
    </w:p>
    <w:p w14:paraId="391A2035" w14:textId="77777777" w:rsidR="006E520C" w:rsidRPr="00147C2C" w:rsidRDefault="006E520C" w:rsidP="00727CFC">
      <w:pPr>
        <w:jc w:val="both"/>
        <w:rPr>
          <w:sz w:val="21"/>
          <w:szCs w:val="21"/>
        </w:rPr>
      </w:pPr>
    </w:p>
    <w:p w14:paraId="3A5273EF" w14:textId="77777777" w:rsidR="00F51120" w:rsidRPr="00147C2C" w:rsidRDefault="00F51120" w:rsidP="00727CFC">
      <w:pPr>
        <w:jc w:val="both"/>
        <w:rPr>
          <w:sz w:val="21"/>
          <w:szCs w:val="21"/>
        </w:rPr>
      </w:pPr>
    </w:p>
    <w:p w14:paraId="08367A22" w14:textId="77777777" w:rsidR="00B95EDC" w:rsidRPr="00510FFC" w:rsidRDefault="00B95EDC" w:rsidP="00054AD6">
      <w:pPr>
        <w:pStyle w:val="Listenabsatz"/>
        <w:numPr>
          <w:ilvl w:val="0"/>
          <w:numId w:val="3"/>
        </w:numPr>
      </w:pPr>
      <w:r w:rsidRPr="00510FFC">
        <w:t>Ich/ wir habe/ n die beiliegenden Informationen zur Anmeldung gelesen, verstanden und stimme/ n den Bedingungen zu.</w:t>
      </w:r>
    </w:p>
    <w:p w14:paraId="2CF829D1" w14:textId="77777777" w:rsidR="00B95EDC" w:rsidRPr="00510FFC" w:rsidRDefault="00B95EDC" w:rsidP="00054AD6">
      <w:pPr>
        <w:pStyle w:val="Listenabsatz"/>
        <w:numPr>
          <w:ilvl w:val="0"/>
          <w:numId w:val="3"/>
        </w:numPr>
      </w:pPr>
      <w:r w:rsidRPr="00510FFC">
        <w:t>Ich/ wir bin/ sind damit einverstanden, dass in Zusammenarbeit zwischen Betreuung und Schule Informationen über mein/ unser Kind ausgetauscht werden dürfen.</w:t>
      </w:r>
    </w:p>
    <w:p w14:paraId="47690AFF" w14:textId="77777777" w:rsidR="00B95EDC" w:rsidRPr="00510FFC" w:rsidRDefault="00B95EDC" w:rsidP="00054AD6">
      <w:pPr>
        <w:pStyle w:val="Listenabsatz"/>
        <w:numPr>
          <w:ilvl w:val="0"/>
          <w:numId w:val="3"/>
        </w:numPr>
      </w:pPr>
      <w:r w:rsidRPr="00510FFC">
        <w:t xml:space="preserve">Mit meiner Unterschrift bestätige ich </w:t>
      </w:r>
      <w:r w:rsidR="00DD53E3" w:rsidRPr="00510FFC">
        <w:t>die verbindliche Anmeldung</w:t>
      </w:r>
      <w:r w:rsidRPr="00510FFC">
        <w:t>.</w:t>
      </w:r>
    </w:p>
    <w:p w14:paraId="23D7AAD6" w14:textId="77777777" w:rsidR="00DD53E3" w:rsidRDefault="00DD53E3" w:rsidP="00727CFC">
      <w:pPr>
        <w:jc w:val="both"/>
      </w:pPr>
    </w:p>
    <w:p w14:paraId="23C1912F" w14:textId="77777777" w:rsidR="00B974C2" w:rsidRDefault="00B974C2" w:rsidP="00727CFC">
      <w:pPr>
        <w:jc w:val="both"/>
      </w:pPr>
    </w:p>
    <w:p w14:paraId="53EB8FD0" w14:textId="77777777" w:rsidR="00F51120" w:rsidRDefault="00F51120" w:rsidP="00727CFC">
      <w:pPr>
        <w:jc w:val="both"/>
      </w:pPr>
    </w:p>
    <w:tbl>
      <w:tblPr>
        <w:tblStyle w:val="Tabellenraster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17"/>
        <w:gridCol w:w="5529"/>
      </w:tblGrid>
      <w:tr w:rsidR="00DD53E3" w:rsidRPr="00FC5C85" w14:paraId="54040667" w14:textId="77777777" w:rsidTr="001F38B9"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EF9134E" w14:textId="77777777" w:rsidR="00DD53E3" w:rsidRPr="00FC5C85" w:rsidRDefault="0002741F" w:rsidP="001F38B9">
            <w:pPr>
              <w:rPr>
                <w:sz w:val="21"/>
                <w:szCs w:val="21"/>
              </w:rPr>
            </w:pPr>
            <w:sdt>
              <w:sdtPr>
                <w:alias w:val="Ort"/>
                <w:tag w:val="Ort"/>
                <w:id w:val="351928481"/>
                <w:placeholder>
                  <w:docPart w:val="3B85426EF0694BC6B1FF67770BAEEF42"/>
                </w:placeholder>
                <w:showingPlcHdr/>
                <w:text/>
              </w:sdtPr>
              <w:sdtEndPr>
                <w:rPr>
                  <w:sz w:val="21"/>
                  <w:szCs w:val="21"/>
                </w:rPr>
              </w:sdtEndPr>
              <w:sdtContent>
                <w:r w:rsidR="00DD53E3" w:rsidRPr="00054AD6">
                  <w:rPr>
                    <w:rStyle w:val="Platzhaltertext"/>
                    <w:vanish/>
                  </w:rPr>
                  <w:t>Ort eingeben</w:t>
                </w:r>
              </w:sdtContent>
            </w:sdt>
            <w:r w:rsidR="00DD53E3" w:rsidRPr="00FC5C85">
              <w:rPr>
                <w:sz w:val="21"/>
                <w:szCs w:val="21"/>
              </w:rPr>
              <w:t xml:space="preserve">, </w:t>
            </w:r>
            <w:sdt>
              <w:sdtPr>
                <w:alias w:val="Datum"/>
                <w:tag w:val="Datum"/>
                <w:id w:val="3640756"/>
                <w:placeholder>
                  <w:docPart w:val="CDF3510BE1904CF98747A13CAC5A6622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sz w:val="21"/>
                  <w:szCs w:val="21"/>
                </w:rPr>
              </w:sdtEndPr>
              <w:sdtContent>
                <w:r w:rsidR="00DD53E3" w:rsidRPr="00054AD6">
                  <w:rPr>
                    <w:rStyle w:val="Platzhaltertext"/>
                    <w:vanish/>
                  </w:rPr>
                  <w:t>Datum eingeben</w:t>
                </w:r>
              </w:sdtContent>
            </w:sdt>
          </w:p>
        </w:tc>
        <w:tc>
          <w:tcPr>
            <w:tcW w:w="1417" w:type="dxa"/>
            <w:tcMar>
              <w:left w:w="0" w:type="dxa"/>
              <w:right w:w="0" w:type="dxa"/>
            </w:tcMar>
          </w:tcPr>
          <w:p w14:paraId="04664AAA" w14:textId="77777777" w:rsidR="00DD53E3" w:rsidRPr="00FC5C85" w:rsidRDefault="00DD53E3" w:rsidP="001F38B9">
            <w:pPr>
              <w:rPr>
                <w:sz w:val="21"/>
                <w:szCs w:val="21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34B1F7E" w14:textId="77777777" w:rsidR="00DD53E3" w:rsidRPr="00FC5C85" w:rsidRDefault="00DD53E3" w:rsidP="001F38B9">
            <w:pPr>
              <w:rPr>
                <w:sz w:val="21"/>
                <w:szCs w:val="21"/>
              </w:rPr>
            </w:pPr>
          </w:p>
        </w:tc>
      </w:tr>
      <w:tr w:rsidR="00DD53E3" w:rsidRPr="00FC5C85" w14:paraId="5E7FD63F" w14:textId="77777777" w:rsidTr="001F38B9">
        <w:tc>
          <w:tcPr>
            <w:tcW w:w="297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9769142" w14:textId="77777777" w:rsidR="00DD53E3" w:rsidRPr="00FC5C85" w:rsidRDefault="00DD53E3" w:rsidP="00054AD6">
            <w:r w:rsidRPr="00FC5C85">
              <w:t>Ort, Datum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</w:tcPr>
          <w:p w14:paraId="14AF63C6" w14:textId="77777777" w:rsidR="00DD53E3" w:rsidRPr="00FC5C85" w:rsidRDefault="00DD53E3" w:rsidP="00054AD6"/>
        </w:tc>
        <w:tc>
          <w:tcPr>
            <w:tcW w:w="5529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79371C2" w14:textId="77777777" w:rsidR="00DD53E3" w:rsidRPr="00FC5C85" w:rsidRDefault="00DD53E3" w:rsidP="00054AD6">
            <w:r w:rsidRPr="00FC5C85">
              <w:t>Unterschrift/en</w:t>
            </w:r>
          </w:p>
        </w:tc>
      </w:tr>
    </w:tbl>
    <w:p w14:paraId="694B269F" w14:textId="77777777" w:rsidR="00220DBB" w:rsidRPr="0066268C" w:rsidRDefault="00220DBB" w:rsidP="00DD53E3">
      <w:pPr>
        <w:jc w:val="both"/>
      </w:pPr>
    </w:p>
    <w:sectPr w:rsidR="00220DBB" w:rsidRPr="0066268C" w:rsidSect="00A13062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2552" w:right="709" w:bottom="851" w:left="1418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A9C39" w14:textId="77777777" w:rsidR="0002741F" w:rsidRDefault="0002741F" w:rsidP="00996CB5">
      <w:r>
        <w:separator/>
      </w:r>
    </w:p>
  </w:endnote>
  <w:endnote w:type="continuationSeparator" w:id="0">
    <w:p w14:paraId="0AB7E0E0" w14:textId="77777777" w:rsidR="0002741F" w:rsidRDefault="0002741F" w:rsidP="00996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8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42"/>
      <w:gridCol w:w="2642"/>
      <w:gridCol w:w="2642"/>
      <w:gridCol w:w="1890"/>
    </w:tblGrid>
    <w:tr w:rsidR="00BE3EE4" w:rsidRPr="004A7CBC" w14:paraId="002BB672" w14:textId="77777777" w:rsidTr="00600F88">
      <w:tc>
        <w:tcPr>
          <w:tcW w:w="2642" w:type="dxa"/>
          <w:tcMar>
            <w:left w:w="0" w:type="dxa"/>
            <w:right w:w="0" w:type="dxa"/>
          </w:tcMar>
        </w:tcPr>
        <w:p w14:paraId="01DE60FB" w14:textId="77777777" w:rsidR="00BE3EE4" w:rsidRPr="004A7CBC" w:rsidRDefault="00BE3EE4" w:rsidP="00BE3EE4">
          <w:pPr>
            <w:pStyle w:val="Fuzeile"/>
            <w:spacing w:line="120" w:lineRule="exact"/>
            <w:rPr>
              <w:color w:val="1B4379" w:themeColor="accent1"/>
              <w:sz w:val="12"/>
              <w:szCs w:val="12"/>
            </w:rPr>
          </w:pPr>
          <w:r w:rsidRPr="004A7CBC">
            <w:rPr>
              <w:color w:val="1B4379" w:themeColor="accent1"/>
              <w:sz w:val="12"/>
              <w:szCs w:val="12"/>
            </w:rPr>
            <w:t>MÜTTERZENTRUM Soziales Netzwerk gGmbH</w:t>
          </w:r>
          <w:r w:rsidRPr="004A7CBC">
            <w:rPr>
              <w:color w:val="1B4379" w:themeColor="accent1"/>
              <w:sz w:val="12"/>
              <w:szCs w:val="12"/>
            </w:rPr>
            <w:br/>
            <w:t xml:space="preserve">Geschäftsführung: </w:t>
          </w:r>
          <w:r>
            <w:rPr>
              <w:color w:val="1B4379" w:themeColor="accent1"/>
              <w:sz w:val="12"/>
              <w:szCs w:val="12"/>
            </w:rPr>
            <w:t xml:space="preserve">Sonja Kienzle, </w:t>
          </w:r>
          <w:r>
            <w:rPr>
              <w:color w:val="1B4379" w:themeColor="accent1"/>
              <w:sz w:val="12"/>
              <w:szCs w:val="12"/>
            </w:rPr>
            <w:br/>
            <w:t>Susanne Schröter, Janne Piehl</w:t>
          </w:r>
        </w:p>
      </w:tc>
      <w:tc>
        <w:tcPr>
          <w:tcW w:w="2642" w:type="dxa"/>
          <w:tcMar>
            <w:left w:w="0" w:type="dxa"/>
            <w:right w:w="0" w:type="dxa"/>
          </w:tcMar>
        </w:tcPr>
        <w:p w14:paraId="4B3B2199" w14:textId="77777777" w:rsidR="00BE3EE4" w:rsidRPr="004A7CBC" w:rsidRDefault="00BE3EE4" w:rsidP="00BE3EE4">
          <w:pPr>
            <w:pStyle w:val="Fuzeile"/>
            <w:spacing w:line="120" w:lineRule="exact"/>
            <w:rPr>
              <w:color w:val="1B4379" w:themeColor="accent1"/>
              <w:sz w:val="12"/>
              <w:szCs w:val="12"/>
            </w:rPr>
          </w:pPr>
        </w:p>
      </w:tc>
      <w:tc>
        <w:tcPr>
          <w:tcW w:w="2642" w:type="dxa"/>
          <w:tcMar>
            <w:left w:w="0" w:type="dxa"/>
            <w:right w:w="0" w:type="dxa"/>
          </w:tcMar>
        </w:tcPr>
        <w:p w14:paraId="3684CF10" w14:textId="77777777" w:rsidR="00BE3EE4" w:rsidRPr="004A7CBC" w:rsidRDefault="00BE3EE4" w:rsidP="00BE3EE4">
          <w:pPr>
            <w:pStyle w:val="Fuzeile"/>
            <w:spacing w:line="120" w:lineRule="exact"/>
            <w:rPr>
              <w:color w:val="1B4379" w:themeColor="accent1"/>
              <w:sz w:val="12"/>
              <w:szCs w:val="12"/>
            </w:rPr>
          </w:pPr>
        </w:p>
      </w:tc>
      <w:tc>
        <w:tcPr>
          <w:tcW w:w="1890" w:type="dxa"/>
          <w:tcMar>
            <w:left w:w="0" w:type="dxa"/>
            <w:right w:w="0" w:type="dxa"/>
          </w:tcMar>
        </w:tcPr>
        <w:p w14:paraId="2008798C" w14:textId="77777777" w:rsidR="00BE3EE4" w:rsidRPr="004A7CBC" w:rsidRDefault="00BE3EE4" w:rsidP="00BE3EE4">
          <w:pPr>
            <w:pStyle w:val="Fuzeile"/>
            <w:spacing w:line="120" w:lineRule="exact"/>
            <w:rPr>
              <w:color w:val="1B4379" w:themeColor="accent1"/>
              <w:sz w:val="12"/>
              <w:szCs w:val="12"/>
            </w:rPr>
          </w:pPr>
        </w:p>
      </w:tc>
    </w:tr>
  </w:tbl>
  <w:p w14:paraId="2802EAF0" w14:textId="77777777" w:rsidR="00904C33" w:rsidRPr="00BE3EE4" w:rsidRDefault="00904C33" w:rsidP="00BE3EE4">
    <w:pPr>
      <w:pStyle w:val="Fuzeile"/>
      <w:rPr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2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16"/>
      <w:gridCol w:w="146"/>
      <w:gridCol w:w="146"/>
      <w:gridCol w:w="100"/>
    </w:tblGrid>
    <w:tr w:rsidR="00467F41" w:rsidRPr="00467F41" w14:paraId="32EA6B59" w14:textId="77777777" w:rsidTr="00B36F25">
      <w:tc>
        <w:tcPr>
          <w:tcW w:w="1882" w:type="dxa"/>
          <w:tcMar>
            <w:left w:w="0" w:type="dxa"/>
            <w:right w:w="0" w:type="dxa"/>
          </w:tcMar>
        </w:tcPr>
        <w:tbl>
          <w:tblPr>
            <w:tblStyle w:val="Tabellenraster"/>
            <w:tblW w:w="9816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642"/>
            <w:gridCol w:w="2642"/>
            <w:gridCol w:w="2642"/>
            <w:gridCol w:w="1890"/>
          </w:tblGrid>
          <w:tr w:rsidR="00804205" w:rsidRPr="004A7CBC" w14:paraId="5F1AF08E" w14:textId="77777777" w:rsidTr="00F13D82">
            <w:tc>
              <w:tcPr>
                <w:tcW w:w="2642" w:type="dxa"/>
                <w:tcMar>
                  <w:left w:w="0" w:type="dxa"/>
                  <w:right w:w="0" w:type="dxa"/>
                </w:tcMar>
              </w:tcPr>
              <w:p w14:paraId="3ED563C6" w14:textId="77777777" w:rsidR="00804205" w:rsidRPr="004A7CBC" w:rsidRDefault="00804205" w:rsidP="00804205">
                <w:pPr>
                  <w:pStyle w:val="Fuzeile"/>
                  <w:spacing w:line="120" w:lineRule="exact"/>
                  <w:rPr>
                    <w:color w:val="1B4379" w:themeColor="accent1"/>
                    <w:sz w:val="12"/>
                    <w:szCs w:val="12"/>
                  </w:rPr>
                </w:pPr>
                <w:r w:rsidRPr="004A7CBC">
                  <w:rPr>
                    <w:color w:val="1B4379" w:themeColor="accent1"/>
                    <w:sz w:val="12"/>
                    <w:szCs w:val="12"/>
                  </w:rPr>
                  <w:t>MÜTTERZENTRUM Soziales Netzwerk gGmbH</w:t>
                </w:r>
                <w:r w:rsidRPr="004A7CBC">
                  <w:rPr>
                    <w:color w:val="1B4379" w:themeColor="accent1"/>
                    <w:sz w:val="12"/>
                    <w:szCs w:val="12"/>
                  </w:rPr>
                  <w:br/>
                  <w:t xml:space="preserve">Geschäftsführung: </w:t>
                </w:r>
                <w:r w:rsidR="00B22B77">
                  <w:rPr>
                    <w:color w:val="1B4379" w:themeColor="accent1"/>
                    <w:sz w:val="12"/>
                    <w:szCs w:val="12"/>
                  </w:rPr>
                  <w:t xml:space="preserve">Sonja Kienzle, </w:t>
                </w:r>
                <w:r w:rsidR="00584756">
                  <w:rPr>
                    <w:color w:val="1B4379" w:themeColor="accent1"/>
                    <w:sz w:val="12"/>
                    <w:szCs w:val="12"/>
                  </w:rPr>
                  <w:br/>
                </w:r>
                <w:r w:rsidR="00B22B77">
                  <w:rPr>
                    <w:color w:val="1B4379" w:themeColor="accent1"/>
                    <w:sz w:val="12"/>
                    <w:szCs w:val="12"/>
                  </w:rPr>
                  <w:t>Susanne Schröter</w:t>
                </w:r>
                <w:r w:rsidR="00584756">
                  <w:rPr>
                    <w:color w:val="1B4379" w:themeColor="accent1"/>
                    <w:sz w:val="12"/>
                    <w:szCs w:val="12"/>
                  </w:rPr>
                  <w:t>, Janne Piehl</w:t>
                </w:r>
              </w:p>
            </w:tc>
            <w:tc>
              <w:tcPr>
                <w:tcW w:w="2642" w:type="dxa"/>
                <w:tcMar>
                  <w:left w:w="0" w:type="dxa"/>
                  <w:right w:w="0" w:type="dxa"/>
                </w:tcMar>
              </w:tcPr>
              <w:p w14:paraId="1B6169F7" w14:textId="77777777" w:rsidR="00804205" w:rsidRPr="004A7CBC" w:rsidRDefault="00804205" w:rsidP="00804205">
                <w:pPr>
                  <w:pStyle w:val="Fuzeile"/>
                  <w:spacing w:line="120" w:lineRule="exact"/>
                  <w:rPr>
                    <w:color w:val="1B4379" w:themeColor="accent1"/>
                    <w:sz w:val="12"/>
                    <w:szCs w:val="12"/>
                  </w:rPr>
                </w:pPr>
              </w:p>
            </w:tc>
            <w:tc>
              <w:tcPr>
                <w:tcW w:w="2642" w:type="dxa"/>
                <w:tcMar>
                  <w:left w:w="0" w:type="dxa"/>
                  <w:right w:w="0" w:type="dxa"/>
                </w:tcMar>
              </w:tcPr>
              <w:p w14:paraId="032AE3B4" w14:textId="77777777" w:rsidR="00804205" w:rsidRPr="004A7CBC" w:rsidRDefault="00804205" w:rsidP="00804205">
                <w:pPr>
                  <w:pStyle w:val="Fuzeile"/>
                  <w:spacing w:line="120" w:lineRule="exact"/>
                  <w:rPr>
                    <w:color w:val="1B4379" w:themeColor="accent1"/>
                    <w:sz w:val="12"/>
                    <w:szCs w:val="12"/>
                  </w:rPr>
                </w:pPr>
              </w:p>
            </w:tc>
            <w:tc>
              <w:tcPr>
                <w:tcW w:w="1890" w:type="dxa"/>
                <w:tcMar>
                  <w:left w:w="0" w:type="dxa"/>
                  <w:right w:w="0" w:type="dxa"/>
                </w:tcMar>
              </w:tcPr>
              <w:p w14:paraId="1F6E21FF" w14:textId="77777777" w:rsidR="00804205" w:rsidRPr="004A7CBC" w:rsidRDefault="00804205" w:rsidP="00804205">
                <w:pPr>
                  <w:pStyle w:val="Fuzeile"/>
                  <w:spacing w:line="120" w:lineRule="exact"/>
                  <w:rPr>
                    <w:color w:val="1B4379" w:themeColor="accent1"/>
                    <w:sz w:val="12"/>
                    <w:szCs w:val="12"/>
                  </w:rPr>
                </w:pPr>
              </w:p>
            </w:tc>
          </w:tr>
        </w:tbl>
        <w:p w14:paraId="278B5BEB" w14:textId="77777777" w:rsidR="00904C33" w:rsidRPr="00467F41" w:rsidRDefault="00904C33" w:rsidP="006E6279">
          <w:pPr>
            <w:pStyle w:val="Fuzeile"/>
            <w:spacing w:line="120" w:lineRule="exact"/>
            <w:rPr>
              <w:color w:val="1B4379" w:themeColor="accent1"/>
              <w:sz w:val="12"/>
              <w:szCs w:val="12"/>
            </w:rPr>
          </w:pPr>
        </w:p>
      </w:tc>
      <w:tc>
        <w:tcPr>
          <w:tcW w:w="3118" w:type="dxa"/>
          <w:tcMar>
            <w:left w:w="0" w:type="dxa"/>
            <w:right w:w="0" w:type="dxa"/>
          </w:tcMar>
        </w:tcPr>
        <w:p w14:paraId="2852022A" w14:textId="77777777" w:rsidR="00904C33" w:rsidRPr="00467F41" w:rsidRDefault="00904C33" w:rsidP="006E6279">
          <w:pPr>
            <w:pStyle w:val="Fuzeile"/>
            <w:spacing w:line="120" w:lineRule="exact"/>
            <w:rPr>
              <w:color w:val="1B4379" w:themeColor="accent1"/>
              <w:sz w:val="12"/>
              <w:szCs w:val="12"/>
            </w:rPr>
          </w:pPr>
        </w:p>
      </w:tc>
      <w:tc>
        <w:tcPr>
          <w:tcW w:w="3118" w:type="dxa"/>
          <w:tcMar>
            <w:left w:w="0" w:type="dxa"/>
            <w:right w:w="0" w:type="dxa"/>
          </w:tcMar>
        </w:tcPr>
        <w:p w14:paraId="6D29DD25" w14:textId="77777777" w:rsidR="00904C33" w:rsidRPr="00467F41" w:rsidRDefault="00904C33" w:rsidP="006E6279">
          <w:pPr>
            <w:pStyle w:val="Fuzeile"/>
            <w:spacing w:line="120" w:lineRule="exact"/>
            <w:rPr>
              <w:color w:val="1B4379" w:themeColor="accent1"/>
              <w:sz w:val="12"/>
              <w:szCs w:val="12"/>
            </w:rPr>
          </w:pPr>
        </w:p>
      </w:tc>
      <w:tc>
        <w:tcPr>
          <w:tcW w:w="2090" w:type="dxa"/>
          <w:tcMar>
            <w:left w:w="0" w:type="dxa"/>
            <w:right w:w="0" w:type="dxa"/>
          </w:tcMar>
        </w:tcPr>
        <w:p w14:paraId="7A15D71D" w14:textId="77777777" w:rsidR="00904C33" w:rsidRPr="00467F41" w:rsidRDefault="00904C33" w:rsidP="006E6279">
          <w:pPr>
            <w:pStyle w:val="Fuzeile"/>
            <w:spacing w:line="120" w:lineRule="exact"/>
            <w:rPr>
              <w:color w:val="1B4379" w:themeColor="accent1"/>
              <w:sz w:val="12"/>
              <w:szCs w:val="12"/>
            </w:rPr>
          </w:pPr>
        </w:p>
      </w:tc>
    </w:tr>
  </w:tbl>
  <w:p w14:paraId="6624F9E4" w14:textId="77777777" w:rsidR="00904C33" w:rsidRPr="00904C33" w:rsidRDefault="00904C33" w:rsidP="00904C33">
    <w:pPr>
      <w:pStyle w:val="Fuzeile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C2DED" w14:textId="77777777" w:rsidR="0002741F" w:rsidRDefault="0002741F" w:rsidP="00996CB5">
      <w:r>
        <w:separator/>
      </w:r>
    </w:p>
  </w:footnote>
  <w:footnote w:type="continuationSeparator" w:id="0">
    <w:p w14:paraId="3711BE49" w14:textId="77777777" w:rsidR="0002741F" w:rsidRDefault="0002741F" w:rsidP="00996C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9EB2C" w14:textId="77777777" w:rsidR="00BE3EE4" w:rsidRDefault="00BE3EE4">
    <w:pPr>
      <w:pStyle w:val="Kopfzeile"/>
    </w:pPr>
    <w:r w:rsidRPr="00F67B47">
      <w:rPr>
        <w:noProof/>
        <w:color w:val="164479"/>
        <w:sz w:val="14"/>
        <w:szCs w:val="14"/>
      </w:rPr>
      <w:drawing>
        <wp:anchor distT="0" distB="0" distL="114300" distR="114300" simplePos="0" relativeHeight="251666432" behindDoc="0" locked="1" layoutInCell="1" allowOverlap="0" wp14:anchorId="0EE5262F" wp14:editId="3EFE3EDB">
          <wp:simplePos x="0" y="0"/>
          <wp:positionH relativeFrom="page">
            <wp:posOffset>3780790</wp:posOffset>
          </wp:positionH>
          <wp:positionV relativeFrom="page">
            <wp:posOffset>360045</wp:posOffset>
          </wp:positionV>
          <wp:extent cx="3420000" cy="759600"/>
          <wp:effectExtent l="0" t="0" r="0" b="2540"/>
          <wp:wrapNone/>
          <wp:docPr id="1019227662" name="Grafik 1019227662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0000" cy="7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88E5F" w14:textId="530D9866" w:rsidR="0066268C" w:rsidRDefault="00804205">
    <w:pPr>
      <w:pStyle w:val="Kopfzeile"/>
    </w:pPr>
    <w:r w:rsidRPr="00F67B47">
      <w:rPr>
        <w:noProof/>
        <w:color w:val="164479"/>
        <w:sz w:val="14"/>
        <w:szCs w:val="14"/>
      </w:rPr>
      <w:drawing>
        <wp:anchor distT="0" distB="0" distL="114300" distR="114300" simplePos="0" relativeHeight="251664384" behindDoc="0" locked="1" layoutInCell="1" allowOverlap="0" wp14:anchorId="4427C03B" wp14:editId="0739B292">
          <wp:simplePos x="0" y="0"/>
          <wp:positionH relativeFrom="page">
            <wp:posOffset>3780790</wp:posOffset>
          </wp:positionH>
          <wp:positionV relativeFrom="page">
            <wp:posOffset>360045</wp:posOffset>
          </wp:positionV>
          <wp:extent cx="3420000" cy="759600"/>
          <wp:effectExtent l="0" t="0" r="0" b="2540"/>
          <wp:wrapNone/>
          <wp:docPr id="5" name="Grafik 5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0000" cy="7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alias w:val="Schullogo"/>
        <w:tag w:val="Schullogo"/>
        <w:id w:val="762036611"/>
        <w:picture/>
      </w:sdtPr>
      <w:sdtEndPr/>
      <w:sdtContent>
        <w:r w:rsidR="00D8574D">
          <w:rPr>
            <w:noProof/>
          </w:rPr>
          <w:drawing>
            <wp:inline distT="0" distB="0" distL="0" distR="0" wp14:anchorId="76E75742" wp14:editId="027D7B1B">
              <wp:extent cx="1524000" cy="826627"/>
              <wp:effectExtent l="0" t="0" r="0" b="0"/>
              <wp:docPr id="3" name="Bild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Bild 3"/>
                      <pic:cNvPicPr>
                        <a:picLocks noChangeAspect="1" noChangeArrowheads="1"/>
                      </pic:cNvPicPr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0" cy="82662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66.6pt;height:365.4pt" o:bullet="t">
        <v:imagedata r:id="rId1" o:title="Aufzählungszeichen Verein"/>
      </v:shape>
    </w:pict>
  </w:numPicBullet>
  <w:numPicBullet w:numPicBulletId="1">
    <w:pict>
      <v:shape id="_x0000_i1026" type="#_x0000_t75" style="width:946.2pt;height:1071.6pt;visibility:visible" o:bullet="t">
        <v:imagedata r:id="rId2" o:title=""/>
      </v:shape>
    </w:pict>
  </w:numPicBullet>
  <w:abstractNum w:abstractNumId="0" w15:restartNumberingAfterBreak="0">
    <w:nsid w:val="3D070596"/>
    <w:multiLevelType w:val="hybridMultilevel"/>
    <w:tmpl w:val="E29E7C26"/>
    <w:lvl w:ilvl="0" w:tplc="A5CE661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F60F73"/>
    <w:multiLevelType w:val="hybridMultilevel"/>
    <w:tmpl w:val="E6A25D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AB3058"/>
    <w:multiLevelType w:val="hybridMultilevel"/>
    <w:tmpl w:val="353CC938"/>
    <w:lvl w:ilvl="0" w:tplc="A63CEC32">
      <w:start w:val="1"/>
      <w:numFmt w:val="bullet"/>
      <w:lvlText w:val=""/>
      <w:lvlPicBulletId w:val="1"/>
      <w:lvlJc w:val="left"/>
      <w:pPr>
        <w:ind w:left="768" w:hanging="360"/>
      </w:pPr>
      <w:rPr>
        <w:rFonts w:ascii="Symbol" w:hAnsi="Symbol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31224222">
    <w:abstractNumId w:val="0"/>
  </w:num>
  <w:num w:numId="2" w16cid:durableId="1163400150">
    <w:abstractNumId w:val="2"/>
  </w:num>
  <w:num w:numId="3" w16cid:durableId="1206790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formatting="1" w:enforcement="1" w:cryptProviderType="rsaAES" w:cryptAlgorithmClass="hash" w:cryptAlgorithmType="typeAny" w:cryptAlgorithmSid="14" w:cryptSpinCount="100000" w:hash="3HVhGlhVRB4e8P7UbhTKEytsVqc8qA/hu33Irgb0G2yrkNVtfGO76DqY1t7Q+PaR3lPiXp1EQB1/JUDOpbhnDw==" w:salt="KQEUtRwyqcXqCgC1l3NDf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7FE"/>
    <w:rsid w:val="000078DF"/>
    <w:rsid w:val="00024817"/>
    <w:rsid w:val="0002741F"/>
    <w:rsid w:val="00035D83"/>
    <w:rsid w:val="00054AD6"/>
    <w:rsid w:val="00056E6D"/>
    <w:rsid w:val="000659D7"/>
    <w:rsid w:val="00072843"/>
    <w:rsid w:val="000879FA"/>
    <w:rsid w:val="000E4D99"/>
    <w:rsid w:val="001109B9"/>
    <w:rsid w:val="001133BE"/>
    <w:rsid w:val="00121E40"/>
    <w:rsid w:val="001336BD"/>
    <w:rsid w:val="00146AF0"/>
    <w:rsid w:val="00147C2C"/>
    <w:rsid w:val="00164C10"/>
    <w:rsid w:val="001655A9"/>
    <w:rsid w:val="00171197"/>
    <w:rsid w:val="00195B64"/>
    <w:rsid w:val="001D4157"/>
    <w:rsid w:val="00220DBB"/>
    <w:rsid w:val="00237DCC"/>
    <w:rsid w:val="002531FC"/>
    <w:rsid w:val="002855DA"/>
    <w:rsid w:val="002857A9"/>
    <w:rsid w:val="002E6A72"/>
    <w:rsid w:val="003171D6"/>
    <w:rsid w:val="00347E77"/>
    <w:rsid w:val="003C353A"/>
    <w:rsid w:val="003C6817"/>
    <w:rsid w:val="003F0471"/>
    <w:rsid w:val="003F080C"/>
    <w:rsid w:val="00433357"/>
    <w:rsid w:val="00467F41"/>
    <w:rsid w:val="004862F8"/>
    <w:rsid w:val="00491BC9"/>
    <w:rsid w:val="004B6655"/>
    <w:rsid w:val="004C75A6"/>
    <w:rsid w:val="004D63BC"/>
    <w:rsid w:val="005035EE"/>
    <w:rsid w:val="00503B58"/>
    <w:rsid w:val="00510FFC"/>
    <w:rsid w:val="00584207"/>
    <w:rsid w:val="00584756"/>
    <w:rsid w:val="005B042F"/>
    <w:rsid w:val="005C1E39"/>
    <w:rsid w:val="005C4C69"/>
    <w:rsid w:val="005F1E0C"/>
    <w:rsid w:val="005F2A4D"/>
    <w:rsid w:val="005F3C11"/>
    <w:rsid w:val="00614692"/>
    <w:rsid w:val="00642208"/>
    <w:rsid w:val="0066268C"/>
    <w:rsid w:val="00684148"/>
    <w:rsid w:val="0069765E"/>
    <w:rsid w:val="006A6110"/>
    <w:rsid w:val="006C375F"/>
    <w:rsid w:val="006E520C"/>
    <w:rsid w:val="006E6279"/>
    <w:rsid w:val="006F7783"/>
    <w:rsid w:val="007056BC"/>
    <w:rsid w:val="00727CFC"/>
    <w:rsid w:val="00731A23"/>
    <w:rsid w:val="0075375B"/>
    <w:rsid w:val="007B2A60"/>
    <w:rsid w:val="007B420D"/>
    <w:rsid w:val="00804205"/>
    <w:rsid w:val="008532C7"/>
    <w:rsid w:val="00861D8E"/>
    <w:rsid w:val="00891C27"/>
    <w:rsid w:val="008A524C"/>
    <w:rsid w:val="008C1889"/>
    <w:rsid w:val="00904C33"/>
    <w:rsid w:val="00947C55"/>
    <w:rsid w:val="00971992"/>
    <w:rsid w:val="00996CB5"/>
    <w:rsid w:val="00A13062"/>
    <w:rsid w:val="00A34620"/>
    <w:rsid w:val="00A467C1"/>
    <w:rsid w:val="00A46CA8"/>
    <w:rsid w:val="00A70DAC"/>
    <w:rsid w:val="00A7547A"/>
    <w:rsid w:val="00AA3C17"/>
    <w:rsid w:val="00AB2A85"/>
    <w:rsid w:val="00AC24F4"/>
    <w:rsid w:val="00AD40D7"/>
    <w:rsid w:val="00AE17FE"/>
    <w:rsid w:val="00AE2E30"/>
    <w:rsid w:val="00B22B77"/>
    <w:rsid w:val="00B36F25"/>
    <w:rsid w:val="00B5687E"/>
    <w:rsid w:val="00B573E2"/>
    <w:rsid w:val="00B579F9"/>
    <w:rsid w:val="00B7780C"/>
    <w:rsid w:val="00B95EDC"/>
    <w:rsid w:val="00B9703D"/>
    <w:rsid w:val="00B974C2"/>
    <w:rsid w:val="00BB2C25"/>
    <w:rsid w:val="00BC59FD"/>
    <w:rsid w:val="00BE2538"/>
    <w:rsid w:val="00BE3EE4"/>
    <w:rsid w:val="00C0547D"/>
    <w:rsid w:val="00C10B33"/>
    <w:rsid w:val="00CA3E86"/>
    <w:rsid w:val="00CA6DAA"/>
    <w:rsid w:val="00CD1209"/>
    <w:rsid w:val="00CE2916"/>
    <w:rsid w:val="00CF4E87"/>
    <w:rsid w:val="00D43F29"/>
    <w:rsid w:val="00D46460"/>
    <w:rsid w:val="00D654CD"/>
    <w:rsid w:val="00D7465A"/>
    <w:rsid w:val="00D76EF3"/>
    <w:rsid w:val="00D8574D"/>
    <w:rsid w:val="00DC1EB1"/>
    <w:rsid w:val="00DC4DF8"/>
    <w:rsid w:val="00DD53E3"/>
    <w:rsid w:val="00E01536"/>
    <w:rsid w:val="00E06173"/>
    <w:rsid w:val="00E075D5"/>
    <w:rsid w:val="00E129AC"/>
    <w:rsid w:val="00E13EC2"/>
    <w:rsid w:val="00E37873"/>
    <w:rsid w:val="00E56634"/>
    <w:rsid w:val="00E77091"/>
    <w:rsid w:val="00EE51AE"/>
    <w:rsid w:val="00F061C7"/>
    <w:rsid w:val="00F2436A"/>
    <w:rsid w:val="00F41D70"/>
    <w:rsid w:val="00F44320"/>
    <w:rsid w:val="00F51120"/>
    <w:rsid w:val="00F55D7C"/>
    <w:rsid w:val="00F61C92"/>
    <w:rsid w:val="00FB7158"/>
    <w:rsid w:val="00FF163C"/>
    <w:rsid w:val="00FF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9C17AE"/>
  <w15:chartTrackingRefBased/>
  <w15:docId w15:val="{AB21B1CD-6905-45FA-9E05-5D5A4961C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55D7C"/>
  </w:style>
  <w:style w:type="paragraph" w:styleId="berschrift1">
    <w:name w:val="heading 1"/>
    <w:basedOn w:val="Standard"/>
    <w:next w:val="Standard"/>
    <w:link w:val="berschrift1Zchn"/>
    <w:uiPriority w:val="9"/>
    <w:qFormat/>
    <w:rsid w:val="00AD40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D40D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F55D7C"/>
  </w:style>
  <w:style w:type="character" w:customStyle="1" w:styleId="berschrift1Zchn">
    <w:name w:val="Überschrift 1 Zchn"/>
    <w:basedOn w:val="Absatz-Standardschriftart"/>
    <w:link w:val="berschrift1"/>
    <w:uiPriority w:val="9"/>
    <w:rsid w:val="00AD40D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D40D7"/>
    <w:rPr>
      <w:rFonts w:asciiTheme="majorHAnsi" w:eastAsiaTheme="majorEastAsia" w:hAnsiTheme="majorHAnsi" w:cstheme="majorBidi"/>
      <w:b/>
      <w:sz w:val="24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AD40D7"/>
    <w:pPr>
      <w:contextualSpacing/>
    </w:pPr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D40D7"/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D40D7"/>
    <w:pPr>
      <w:numPr>
        <w:ilvl w:val="1"/>
      </w:numPr>
      <w:spacing w:after="160"/>
    </w:pPr>
    <w:rPr>
      <w:rFonts w:eastAsiaTheme="minorEastAsia"/>
      <w:b/>
      <w:color w:val="7F7F7F" w:themeColor="text1" w:themeTint="80"/>
      <w:spacing w:val="15"/>
      <w:sz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D40D7"/>
    <w:rPr>
      <w:rFonts w:eastAsiaTheme="minorEastAsia"/>
      <w:b/>
      <w:color w:val="7F7F7F" w:themeColor="text1" w:themeTint="80"/>
      <w:spacing w:val="15"/>
      <w:sz w:val="24"/>
    </w:rPr>
  </w:style>
  <w:style w:type="character" w:styleId="SchwacheHervorhebung">
    <w:name w:val="Subtle Emphasis"/>
    <w:basedOn w:val="Absatz-Standardschriftart"/>
    <w:uiPriority w:val="19"/>
    <w:qFormat/>
    <w:rsid w:val="00AD40D7"/>
    <w:rPr>
      <w:i/>
      <w:iCs/>
      <w:color w:val="7F7F7F" w:themeColor="text1" w:themeTint="80"/>
    </w:rPr>
  </w:style>
  <w:style w:type="character" w:styleId="Hervorhebung">
    <w:name w:val="Emphasis"/>
    <w:basedOn w:val="Absatz-Standardschriftart"/>
    <w:uiPriority w:val="20"/>
    <w:qFormat/>
    <w:rsid w:val="00AD40D7"/>
    <w:rPr>
      <w:i/>
      <w:iCs/>
    </w:rPr>
  </w:style>
  <w:style w:type="character" w:styleId="IntensiveHervorhebung">
    <w:name w:val="Intense Emphasis"/>
    <w:basedOn w:val="Absatz-Standardschriftart"/>
    <w:uiPriority w:val="21"/>
    <w:qFormat/>
    <w:rsid w:val="00AD40D7"/>
    <w:rPr>
      <w:b/>
      <w:i/>
      <w:iCs/>
      <w:color w:val="auto"/>
    </w:rPr>
  </w:style>
  <w:style w:type="character" w:styleId="Fett">
    <w:name w:val="Strong"/>
    <w:basedOn w:val="Absatz-Standardschriftart"/>
    <w:uiPriority w:val="22"/>
    <w:qFormat/>
    <w:rsid w:val="00AD40D7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qFormat/>
    <w:rsid w:val="00AD40D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D40D7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AB2A85"/>
    <w:pPr>
      <w:pBdr>
        <w:top w:val="single" w:sz="4" w:space="10" w:color="1B4379" w:themeColor="accent1"/>
        <w:bottom w:val="single" w:sz="4" w:space="10" w:color="1B4379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B2A85"/>
    <w:rPr>
      <w:i/>
      <w:iCs/>
    </w:rPr>
  </w:style>
  <w:style w:type="character" w:styleId="SchwacherVerweis">
    <w:name w:val="Subtle Reference"/>
    <w:basedOn w:val="Absatz-Standardschriftart"/>
    <w:uiPriority w:val="31"/>
    <w:qFormat/>
    <w:rsid w:val="00AB2A85"/>
    <w:rPr>
      <w:smallCaps/>
      <w:color w:val="5A5A5A" w:themeColor="text1" w:themeTint="A5"/>
    </w:rPr>
  </w:style>
  <w:style w:type="character" w:styleId="IntensiverVerweis">
    <w:name w:val="Intense Reference"/>
    <w:basedOn w:val="Absatz-Standardschriftart"/>
    <w:uiPriority w:val="32"/>
    <w:qFormat/>
    <w:rsid w:val="00AB2A85"/>
    <w:rPr>
      <w:b/>
      <w:bCs/>
      <w:smallCaps/>
      <w:color w:val="auto"/>
      <w:spacing w:val="5"/>
    </w:rPr>
  </w:style>
  <w:style w:type="character" w:styleId="Buchtitel">
    <w:name w:val="Book Title"/>
    <w:basedOn w:val="Absatz-Standardschriftart"/>
    <w:uiPriority w:val="33"/>
    <w:qFormat/>
    <w:rsid w:val="00AB2A85"/>
    <w:rPr>
      <w:b/>
      <w:bCs/>
      <w:i/>
      <w:iCs/>
      <w:spacing w:val="5"/>
    </w:rPr>
  </w:style>
  <w:style w:type="paragraph" w:styleId="Listenabsatz">
    <w:name w:val="List Paragraph"/>
    <w:basedOn w:val="Standard"/>
    <w:uiPriority w:val="34"/>
    <w:qFormat/>
    <w:rsid w:val="00AB2A85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96CB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96CB5"/>
  </w:style>
  <w:style w:type="paragraph" w:styleId="Fuzeile">
    <w:name w:val="footer"/>
    <w:basedOn w:val="Standard"/>
    <w:link w:val="FuzeileZchn"/>
    <w:uiPriority w:val="99"/>
    <w:unhideWhenUsed/>
    <w:rsid w:val="00996CB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96CB5"/>
  </w:style>
  <w:style w:type="table" w:styleId="Tabellenraster">
    <w:name w:val="Table Grid"/>
    <w:basedOn w:val="NormaleTabelle"/>
    <w:uiPriority w:val="39"/>
    <w:rsid w:val="00996C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44320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5035E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035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3_20_14%20OGS%20Mosaikschule\ORGA_OGS_VS_FB_Formulare\Schuljahr%2027-28\Vorlage_Anmeldung_Verlaessliche_Fruehbetreuung_Mosaikschul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677B79D432D4FC0A42157D8E7CB6C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DC419F-B3D4-4705-91FA-68E87E757CCF}"/>
      </w:docPartPr>
      <w:docPartBody>
        <w:p w:rsidR="0002444C" w:rsidRDefault="0002444C">
          <w:pPr>
            <w:pStyle w:val="3677B79D432D4FC0A42157D8E7CB6CFB"/>
          </w:pPr>
          <w:r w:rsidRPr="00054AD6">
            <w:rPr>
              <w:rStyle w:val="Platzhaltertext"/>
              <w:vanish/>
            </w:rPr>
            <w:t>Schule</w:t>
          </w:r>
          <w:r w:rsidRPr="00054AD6">
            <w:rPr>
              <w:rStyle w:val="Platzhaltertext"/>
              <w:b/>
              <w:bCs/>
              <w:vanish/>
            </w:rPr>
            <w:t xml:space="preserve"> </w:t>
          </w:r>
          <w:r w:rsidRPr="00054AD6">
            <w:rPr>
              <w:rStyle w:val="Platzhaltertext"/>
              <w:vanish/>
            </w:rPr>
            <w:t>eingeben</w:t>
          </w:r>
        </w:p>
      </w:docPartBody>
    </w:docPart>
    <w:docPart>
      <w:docPartPr>
        <w:name w:val="482F9DE2444A4B45BF337FCFA1ACD1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916E66-30D6-402A-9A26-851E529C6203}"/>
      </w:docPartPr>
      <w:docPartBody>
        <w:p w:rsidR="0002444C" w:rsidRDefault="0002444C">
          <w:pPr>
            <w:pStyle w:val="482F9DE2444A4B45BF337FCFA1ACD108"/>
          </w:pPr>
          <w:r w:rsidRPr="00054AD6">
            <w:rPr>
              <w:rStyle w:val="Platzhaltertext"/>
              <w:vanish/>
            </w:rPr>
            <w:t>Standort eingeben</w:t>
          </w:r>
        </w:p>
      </w:docPartBody>
    </w:docPart>
    <w:docPart>
      <w:docPartPr>
        <w:name w:val="0BEF0F134D4B455C92BCCCA7FB61A7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7CDFDB-BEEA-45AB-9A64-3F732F8BEBA4}"/>
      </w:docPartPr>
      <w:docPartBody>
        <w:p w:rsidR="0002444C" w:rsidRDefault="0002444C">
          <w:pPr>
            <w:pStyle w:val="0BEF0F134D4B455C92BCCCA7FB61A728"/>
          </w:pPr>
          <w:r w:rsidRPr="00054AD6">
            <w:rPr>
              <w:rStyle w:val="Platzhaltertext"/>
              <w:vanish/>
            </w:rPr>
            <w:t>Schuljahr eingeben</w:t>
          </w:r>
        </w:p>
      </w:docPartBody>
    </w:docPart>
    <w:docPart>
      <w:docPartPr>
        <w:name w:val="42F79A568F534F9689A0B6248510E7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B8AFE2-23F1-423E-A1FF-0868333B586B}"/>
      </w:docPartPr>
      <w:docPartBody>
        <w:p w:rsidR="0002444C" w:rsidRDefault="0002444C">
          <w:pPr>
            <w:pStyle w:val="42F79A568F534F9689A0B6248510E79E"/>
          </w:pPr>
          <w:r w:rsidRPr="00054AD6">
            <w:rPr>
              <w:rStyle w:val="Platzhaltertext"/>
              <w:vanish/>
            </w:rPr>
            <w:t>Name eingeben</w:t>
          </w:r>
        </w:p>
      </w:docPartBody>
    </w:docPart>
    <w:docPart>
      <w:docPartPr>
        <w:name w:val="1F5623F9707840EC9D6721162023A5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9A6CB4-4280-4D6D-A7EA-715FA9075379}"/>
      </w:docPartPr>
      <w:docPartBody>
        <w:p w:rsidR="0002444C" w:rsidRDefault="0002444C">
          <w:pPr>
            <w:pStyle w:val="1F5623F9707840EC9D6721162023A533"/>
          </w:pPr>
          <w:r w:rsidRPr="00054AD6">
            <w:rPr>
              <w:rStyle w:val="Platzhaltertext"/>
              <w:vanish/>
            </w:rPr>
            <w:t>Datum eingeben</w:t>
          </w:r>
        </w:p>
      </w:docPartBody>
    </w:docPart>
    <w:docPart>
      <w:docPartPr>
        <w:name w:val="2F7FDE8B5E0B47BE925F7780B6698F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C54A97-A958-4FBE-A3BB-68B616C3C24A}"/>
      </w:docPartPr>
      <w:docPartBody>
        <w:p w:rsidR="0002444C" w:rsidRDefault="0002444C">
          <w:pPr>
            <w:pStyle w:val="2F7FDE8B5E0B47BE925F7780B6698FA4"/>
          </w:pPr>
          <w:r w:rsidRPr="00054AD6">
            <w:rPr>
              <w:rStyle w:val="Platzhaltertext"/>
              <w:vanish/>
            </w:rPr>
            <w:t>Adresse eingeben</w:t>
          </w:r>
        </w:p>
      </w:docPartBody>
    </w:docPart>
    <w:docPart>
      <w:docPartPr>
        <w:name w:val="314C74A870B6440B9DFEED980A774D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D8EE1C-1707-40F0-ACE7-8395AE3E41B4}"/>
      </w:docPartPr>
      <w:docPartBody>
        <w:p w:rsidR="0002444C" w:rsidRDefault="0002444C">
          <w:pPr>
            <w:pStyle w:val="314C74A870B6440B9DFEED980A774DCB"/>
          </w:pPr>
          <w:r w:rsidRPr="00054AD6">
            <w:rPr>
              <w:rStyle w:val="Platzhaltertext"/>
              <w:vanish/>
            </w:rPr>
            <w:t>Name/n eingeben</w:t>
          </w:r>
        </w:p>
      </w:docPartBody>
    </w:docPart>
    <w:docPart>
      <w:docPartPr>
        <w:name w:val="B0B193F9790248679BF295F03F29E1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D9AAFC-2D7B-4A98-A952-6D94A22F34C8}"/>
      </w:docPartPr>
      <w:docPartBody>
        <w:p w:rsidR="0002444C" w:rsidRDefault="0002444C">
          <w:pPr>
            <w:pStyle w:val="B0B193F9790248679BF295F03F29E10B"/>
          </w:pPr>
          <w:r w:rsidRPr="00054AD6">
            <w:rPr>
              <w:rStyle w:val="Platzhaltertext"/>
              <w:vanish/>
            </w:rPr>
            <w:t>Adresse eingeben</w:t>
          </w:r>
        </w:p>
      </w:docPartBody>
    </w:docPart>
    <w:docPart>
      <w:docPartPr>
        <w:name w:val="BA2E6A03641C45D2B61DC18E29BF30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2FC307-8900-426A-B4D8-5DDD39DCE58D}"/>
      </w:docPartPr>
      <w:docPartBody>
        <w:p w:rsidR="0002444C" w:rsidRDefault="0002444C">
          <w:pPr>
            <w:pStyle w:val="BA2E6A03641C45D2B61DC18E29BF3089"/>
          </w:pPr>
          <w:r w:rsidRPr="00054AD6">
            <w:rPr>
              <w:rStyle w:val="Platzhaltertext"/>
              <w:vanish/>
            </w:rPr>
            <w:t>Adresse eingeben</w:t>
          </w:r>
        </w:p>
      </w:docPartBody>
    </w:docPart>
    <w:docPart>
      <w:docPartPr>
        <w:name w:val="729A9745A1754402BA07EFDCF16DBD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BCF98D-9479-4579-B69B-CC3B15CE5173}"/>
      </w:docPartPr>
      <w:docPartBody>
        <w:p w:rsidR="0002444C" w:rsidRDefault="0002444C">
          <w:pPr>
            <w:pStyle w:val="729A9745A1754402BA07EFDCF16DBD11"/>
          </w:pPr>
          <w:r w:rsidRPr="00054AD6">
            <w:rPr>
              <w:rStyle w:val="Platzhaltertext"/>
              <w:vanish/>
            </w:rPr>
            <w:t>Telefonnummern eingeben</w:t>
          </w:r>
        </w:p>
      </w:docPartBody>
    </w:docPart>
    <w:docPart>
      <w:docPartPr>
        <w:name w:val="903F15AE20C74513A6B35A5D7EB5CE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0E5238-D9C6-4DC2-8A77-7362CC515EEE}"/>
      </w:docPartPr>
      <w:docPartBody>
        <w:p w:rsidR="0002444C" w:rsidRDefault="0002444C">
          <w:pPr>
            <w:pStyle w:val="903F15AE20C74513A6B35A5D7EB5CE3B"/>
          </w:pPr>
          <w:r w:rsidRPr="00054AD6">
            <w:rPr>
              <w:rStyle w:val="Platzhaltertext"/>
              <w:vanish/>
            </w:rPr>
            <w:t>E-Mail-Adresse/n eingeben</w:t>
          </w:r>
        </w:p>
      </w:docPartBody>
    </w:docPart>
    <w:docPart>
      <w:docPartPr>
        <w:name w:val="3B85426EF0694BC6B1FF67770BAEEF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A04987-42BB-4025-B575-979B85C531A6}"/>
      </w:docPartPr>
      <w:docPartBody>
        <w:p w:rsidR="0002444C" w:rsidRDefault="0002444C">
          <w:pPr>
            <w:pStyle w:val="3B85426EF0694BC6B1FF67770BAEEF42"/>
          </w:pPr>
          <w:r w:rsidRPr="00054AD6">
            <w:rPr>
              <w:rStyle w:val="Platzhaltertext"/>
              <w:vanish/>
            </w:rPr>
            <w:t>Ort eingeben</w:t>
          </w:r>
        </w:p>
      </w:docPartBody>
    </w:docPart>
    <w:docPart>
      <w:docPartPr>
        <w:name w:val="CDF3510BE1904CF98747A13CAC5A66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7A8FED-1E5A-4AA9-B7F8-3E3F835E24C2}"/>
      </w:docPartPr>
      <w:docPartBody>
        <w:p w:rsidR="0002444C" w:rsidRDefault="0002444C">
          <w:pPr>
            <w:pStyle w:val="CDF3510BE1904CF98747A13CAC5A6622"/>
          </w:pPr>
          <w:r w:rsidRPr="00054AD6">
            <w:rPr>
              <w:rStyle w:val="Platzhaltertext"/>
              <w:vanish/>
            </w:rPr>
            <w:t>Datum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44C"/>
    <w:rsid w:val="0002444C"/>
    <w:rsid w:val="00217F79"/>
    <w:rsid w:val="003C6817"/>
    <w:rsid w:val="007D7B27"/>
    <w:rsid w:val="008903A3"/>
    <w:rsid w:val="00A467C1"/>
    <w:rsid w:val="00AB0194"/>
    <w:rsid w:val="00B6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3677B79D432D4FC0A42157D8E7CB6CFB">
    <w:name w:val="3677B79D432D4FC0A42157D8E7CB6CFB"/>
  </w:style>
  <w:style w:type="paragraph" w:customStyle="1" w:styleId="482F9DE2444A4B45BF337FCFA1ACD108">
    <w:name w:val="482F9DE2444A4B45BF337FCFA1ACD108"/>
  </w:style>
  <w:style w:type="paragraph" w:customStyle="1" w:styleId="0BEF0F134D4B455C92BCCCA7FB61A728">
    <w:name w:val="0BEF0F134D4B455C92BCCCA7FB61A728"/>
  </w:style>
  <w:style w:type="paragraph" w:customStyle="1" w:styleId="42F79A568F534F9689A0B6248510E79E">
    <w:name w:val="42F79A568F534F9689A0B6248510E79E"/>
  </w:style>
  <w:style w:type="paragraph" w:customStyle="1" w:styleId="1F5623F9707840EC9D6721162023A533">
    <w:name w:val="1F5623F9707840EC9D6721162023A533"/>
  </w:style>
  <w:style w:type="paragraph" w:customStyle="1" w:styleId="2F7FDE8B5E0B47BE925F7780B6698FA4">
    <w:name w:val="2F7FDE8B5E0B47BE925F7780B6698FA4"/>
  </w:style>
  <w:style w:type="paragraph" w:customStyle="1" w:styleId="314C74A870B6440B9DFEED980A774DCB">
    <w:name w:val="314C74A870B6440B9DFEED980A774DCB"/>
  </w:style>
  <w:style w:type="paragraph" w:customStyle="1" w:styleId="B0B193F9790248679BF295F03F29E10B">
    <w:name w:val="B0B193F9790248679BF295F03F29E10B"/>
  </w:style>
  <w:style w:type="paragraph" w:customStyle="1" w:styleId="BA2E6A03641C45D2B61DC18E29BF3089">
    <w:name w:val="BA2E6A03641C45D2B61DC18E29BF3089"/>
  </w:style>
  <w:style w:type="paragraph" w:customStyle="1" w:styleId="729A9745A1754402BA07EFDCF16DBD11">
    <w:name w:val="729A9745A1754402BA07EFDCF16DBD11"/>
  </w:style>
  <w:style w:type="paragraph" w:customStyle="1" w:styleId="903F15AE20C74513A6B35A5D7EB5CE3B">
    <w:name w:val="903F15AE20C74513A6B35A5D7EB5CE3B"/>
  </w:style>
  <w:style w:type="paragraph" w:customStyle="1" w:styleId="3B85426EF0694BC6B1FF67770BAEEF42">
    <w:name w:val="3B85426EF0694BC6B1FF67770BAEEF42"/>
  </w:style>
  <w:style w:type="paragraph" w:customStyle="1" w:styleId="CDF3510BE1904CF98747A13CAC5A6622">
    <w:name w:val="CDF3510BE1904CF98747A13CAC5A66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Mütterzentrum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B4379"/>
      </a:accent1>
      <a:accent2>
        <a:srgbClr val="3EA3DC"/>
      </a:accent2>
      <a:accent3>
        <a:srgbClr val="E30613"/>
      </a:accent3>
      <a:accent4>
        <a:srgbClr val="FFCC00"/>
      </a:accent4>
      <a:accent5>
        <a:srgbClr val="DEA600"/>
      </a:accent5>
      <a:accent6>
        <a:srgbClr val="86C2EB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Vorlage_Anmeldung_Verlaessliche_Fruehbetreuung_Mosaikschule</Template>
  <TotalTime>0</TotalTime>
  <Pages>1</Pages>
  <Words>150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Reimer, Irina</dc:creator>
  <cp:keywords/>
  <dc:description/>
  <cp:lastModifiedBy>Reimer, Irina</cp:lastModifiedBy>
  <cp:revision>2</cp:revision>
  <cp:lastPrinted>2026-10-05T08:53:00Z</cp:lastPrinted>
  <dcterms:created xsi:type="dcterms:W3CDTF">2026-10-05T08:39:00Z</dcterms:created>
  <dcterms:modified xsi:type="dcterms:W3CDTF">2026-10-05T09:05:00Z</dcterms:modified>
</cp:coreProperties>
</file>